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584" w:rsidRDefault="006C0584" w:rsidP="004536B6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Список направленных детей</w:t>
      </w:r>
    </w:p>
    <w:p w:rsidR="006C0584" w:rsidRDefault="006C0584" w:rsidP="004536B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МБДОУ детский сад №1 «Золотая рыбка» д.Куюки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46"/>
        <w:gridCol w:w="4252"/>
        <w:gridCol w:w="5822"/>
        <w:gridCol w:w="3640"/>
      </w:tblGrid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А* Ясмина Д*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 года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А* Лейла Т*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 xml:space="preserve">А* Самат С* 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 xml:space="preserve">А* Богдан Р* 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А* Рамазан А*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А* Алексей М*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А* Айша Х*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Б* Ранель Ф*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Б* Вареара А*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Б* Роман В*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В* Аделина А*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В* Данир И*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В* Залия И*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Г* Тагир Р*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Г* Ралина А*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Г* Алима Ф*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Г* Олег В*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Г* Александр Т*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Г* Зиля И*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Г* Вадим А*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Г* Радомир Д*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Д* Эрик Р*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Д* Марк В*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Е* Ева П*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Ж* Юрий О*</w:t>
            </w:r>
          </w:p>
        </w:tc>
        <w:tc>
          <w:tcPr>
            <w:tcW w:w="582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3640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Н* Мадина М*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Н* Эмиль Р*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П* Агата Г*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П* Милана А*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П* Роман А*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П* Дмитрий Д*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П* Максим Д*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П* Марк Д*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П* Милана А*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Р* Расуль Р*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С* Динар Р*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С* Амирхан М*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С* Рамис Р*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С* Расул Б*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С* Константин Е*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С* Елизавета Г*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С* Арсений С*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Т*Арслан А*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Т* Лейла Э*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Т* Алисия Т*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У* Ранель И*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Ф* Самина И*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Ф* Ранель Р*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Ф* Полина Д*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Х* Камиль Ф*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З* Аиша Л*</w:t>
            </w:r>
          </w:p>
        </w:tc>
        <w:tc>
          <w:tcPr>
            <w:tcW w:w="9462" w:type="dxa"/>
            <w:gridSpan w:val="2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</w:tbl>
    <w:p w:rsidR="006C0584" w:rsidRDefault="006C0584">
      <w:pPr>
        <w:rPr>
          <w:rFonts w:ascii="Times New Roman" w:hAnsi="Times New Roman" w:cs="Times New Roman"/>
          <w:sz w:val="28"/>
          <w:szCs w:val="28"/>
        </w:rPr>
      </w:pPr>
    </w:p>
    <w:p w:rsidR="006C0584" w:rsidRDefault="006C0584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46"/>
        <w:gridCol w:w="4252"/>
        <w:gridCol w:w="9462"/>
      </w:tblGrid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З* Валерия Е*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З* Мартин Д*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З* Риана Т*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И* Алана А*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И* Асель Ф*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И* Марк Р*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К* Ксения С*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К* Алиса А*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К* Сабрина Б*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К* Хадиса Б*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К* Билоп Б*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М* Айдар А*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М* Самат И*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М* Райхан Ф*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М* Миа М*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М* Амаль А*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М* Егор М*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М* Амирхан В*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М* Лия Б*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М* Алиса А*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Н* Кира Е*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Н* Амир А*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Н* Агата А*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Н* Амир А*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Х* Исмаил Р*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Х* Амалия Р*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</w:tbl>
    <w:p w:rsidR="006C0584" w:rsidRDefault="006C0584">
      <w:pPr>
        <w:rPr>
          <w:rFonts w:ascii="Times New Roman" w:hAnsi="Times New Roman" w:cs="Times New Roman"/>
          <w:sz w:val="28"/>
          <w:szCs w:val="28"/>
        </w:rPr>
      </w:pPr>
    </w:p>
    <w:p w:rsidR="006C0584" w:rsidRDefault="006C0584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46"/>
        <w:gridCol w:w="4252"/>
        <w:gridCol w:w="9462"/>
      </w:tblGrid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Х* Арслан А*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Х* Артем Д*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Х* Кирилл Д*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Х* Камиля Э*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Ц* Ксения Ю*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Ч* София И*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Ч* Анастасия П*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Ш* Азалия И*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Ш* Егор Э*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Ш* Раяз Р*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Ш* Мирослава С*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</w:tr>
      <w:tr w:rsidR="006C0584" w:rsidRPr="00E62108">
        <w:tc>
          <w:tcPr>
            <w:tcW w:w="846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425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Я* Сабрина С*</w:t>
            </w:r>
          </w:p>
        </w:tc>
        <w:tc>
          <w:tcPr>
            <w:tcW w:w="9462" w:type="dxa"/>
          </w:tcPr>
          <w:p w:rsidR="006C0584" w:rsidRPr="00E62108" w:rsidRDefault="006C0584" w:rsidP="00E621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62108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</w:tbl>
    <w:p w:rsidR="006C0584" w:rsidRDefault="006C0584">
      <w:pPr>
        <w:rPr>
          <w:rFonts w:ascii="Times New Roman" w:hAnsi="Times New Roman" w:cs="Times New Roman"/>
          <w:sz w:val="28"/>
          <w:szCs w:val="28"/>
        </w:rPr>
      </w:pPr>
    </w:p>
    <w:p w:rsidR="006C0584" w:rsidRPr="00B67FA9" w:rsidRDefault="006C05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Родителям необходимо явиться в детский сад в срок до 14 февраля 2020 года</w:t>
      </w:r>
    </w:p>
    <w:sectPr w:rsidR="006C0584" w:rsidRPr="00B67FA9" w:rsidSect="00B67FA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80F1A"/>
    <w:rsid w:val="000F3FC0"/>
    <w:rsid w:val="0025642C"/>
    <w:rsid w:val="004211C0"/>
    <w:rsid w:val="004536B6"/>
    <w:rsid w:val="004F1019"/>
    <w:rsid w:val="005B059D"/>
    <w:rsid w:val="006C0584"/>
    <w:rsid w:val="009937D3"/>
    <w:rsid w:val="00A42F28"/>
    <w:rsid w:val="00AB2A17"/>
    <w:rsid w:val="00B67FA9"/>
    <w:rsid w:val="00B81807"/>
    <w:rsid w:val="00BA622A"/>
    <w:rsid w:val="00E1113A"/>
    <w:rsid w:val="00E62108"/>
    <w:rsid w:val="00E7115D"/>
    <w:rsid w:val="00F80F1A"/>
    <w:rsid w:val="00FC01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0113"/>
    <w:pPr>
      <w:spacing w:after="160" w:line="259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B67FA9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4</Pages>
  <Words>299</Words>
  <Characters>1707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User</cp:lastModifiedBy>
  <cp:revision>3</cp:revision>
  <dcterms:created xsi:type="dcterms:W3CDTF">2020-01-20T13:22:00Z</dcterms:created>
  <dcterms:modified xsi:type="dcterms:W3CDTF">2020-01-20T12:36:00Z</dcterms:modified>
</cp:coreProperties>
</file>